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0E5" w:rsidRDefault="00D267A4">
      <w:r>
        <w:rPr>
          <w:caps/>
          <w:color w:val="FFFFFF" w:themeColor="background1"/>
          <w:sz w:val="28"/>
        </w:rPr>
        <w:t xml:space="preserve"> </w:t>
      </w:r>
      <w:r w:rsidR="005940E5">
        <w:rPr>
          <w:noProof/>
          <w:lang w:eastAsia="en-US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174BAF" w:rsidP="0016282D">
                              <w:pPr>
                                <w:pStyle w:val="Intro"/>
                              </w:pPr>
                              <w:r>
                                <w:t>Join Us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174BAF" w:rsidRDefault="00174BAF" w:rsidP="0016282D">
                              <w:pPr>
                                <w:pStyle w:val="Title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174BAF">
                                <w:rPr>
                                  <w:sz w:val="56"/>
                                  <w:szCs w:val="56"/>
                                </w:rPr>
                                <w:t>Recruitment &amp; Retention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16282D" w:rsidRDefault="00174BAF" w:rsidP="0016282D">
                              <w:pPr>
                                <w:pStyle w:val="Subtitle"/>
                              </w:pPr>
                              <w:r>
                                <w:t>A crisis in health care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Default="00174BAF" w:rsidP="0016282D">
                              <w:pPr>
                                <w:pStyle w:val="Date"/>
                              </w:pPr>
                              <w:r>
                                <w:t>August 13, 2019</w:t>
                              </w:r>
                            </w:p>
                            <w:p w:rsidR="00873417" w:rsidRPr="00873417" w:rsidRDefault="00174BAF" w:rsidP="0016282D">
                              <w:pPr>
                                <w:pStyle w:val="Time"/>
                              </w:pPr>
                              <w:r>
                                <w:t>8am-10am</w:t>
                              </w:r>
                            </w:p>
                            <w:p w:rsidR="00134402" w:rsidRPr="00BC7849" w:rsidRDefault="00174BAF" w:rsidP="0016282D">
                              <w:pPr>
                                <w:pStyle w:val="Location"/>
                                <w:rPr>
                                  <w:b/>
                                </w:rPr>
                              </w:pPr>
                              <w:r w:rsidRPr="00BC7849">
                                <w:rPr>
                                  <w:b/>
                                </w:rPr>
                                <w:t>Brookdale</w:t>
                              </w:r>
                              <w:r w:rsidR="002E4019" w:rsidRPr="00BC7849">
                                <w:rPr>
                                  <w:b/>
                                </w:rPr>
                                <w:t xml:space="preserve"> Senior Living</w:t>
                              </w:r>
                            </w:p>
                            <w:p w:rsidR="00A71E8B" w:rsidRPr="00A71E8B" w:rsidRDefault="00F011B6" w:rsidP="0016282D">
                              <w:pPr>
                                <w:pStyle w:val="Loca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562 Richmond Rd.</w:t>
                              </w:r>
                              <w:r w:rsidR="00174BAF" w:rsidRPr="00A71E8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71E8B" w:rsidRPr="00A71E8B" w:rsidRDefault="00A71E8B" w:rsidP="00A71E8B">
                              <w:pPr>
                                <w:pStyle w:val="Location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71E8B">
                                <w:rPr>
                                  <w:sz w:val="24"/>
                                  <w:szCs w:val="24"/>
                                </w:rPr>
                                <w:t>Cottage 1</w:t>
                              </w:r>
                            </w:p>
                            <w:p w:rsidR="00873417" w:rsidRPr="00A71E8B" w:rsidRDefault="00F011B6" w:rsidP="00A71E8B">
                              <w:pPr>
                                <w:pStyle w:val="Loca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Richmond </w:t>
                              </w:r>
                              <w:r w:rsidR="00174BAF" w:rsidRPr="00A71E8B">
                                <w:rPr>
                                  <w:sz w:val="24"/>
                                  <w:szCs w:val="24"/>
                                </w:rPr>
                                <w:t>Hts. Ohio 44143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">
                <v:rect id="Image" o:spid="_x0000_s1027" alt="Background image&#10;" style="position:absolute;width:70774;height:5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piMMA&#10;AADaAAAADwAAAGRycy9kb3ducmV2LnhtbESPzWrDMBCE74W8g9hAb42UUEpxIocQCIT24roJyXGx&#10;1j/EWhlLjdW3rwqFHoeZ+YbZbKPtxZ1G3znWsFwoEMSVMx03Gk6fh6dXED4gG+wdk4Zv8rDNZw8b&#10;zIyb+IPuZWhEgrDPUEMbwpBJ6auWLPqFG4iTV7vRYkhybKQZcUpw28uVUi/SYsdpocWB9i1Vt/LL&#10;arDxWi4v593bKRZDMb3X50Kpg9aP87hbgwgUw3/4r300Gp7h90q6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piMMAAADaAAAADwAAAAAAAAAAAAAAAACYAgAAZHJzL2Rv&#10;d25yZXYueG1sUEsFBgAAAAAEAAQA9QAAAIgDAAAAAA==&#10;" stroked="f" strokeweight="1.25pt">
                  <v:fill r:id="rId12" o:title="Background image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w78MA&#10;AADaAAAADwAAAGRycy9kb3ducmV2LnhtbERPTWvCQBC9C/6HZYTe6kYLbY1ZRQXRUDxUDXgcstMk&#10;NTsbsqum/fVdoeBpeLzPSeadqcWVWldZVjAaRiCIc6srLhQcD+vndxDOI2usLZOCH3Iwn/V7Ccba&#10;3viTrntfiBDCLkYFpfdNLKXLSzLohrYhDtyXbQ36ANtC6hZvIdzUchxFr9JgxaGhxIZWJeXn/cUo&#10;+G0+Tmk6yTadvbztXlbf2SFd1ko9DbrFFISnzj/E/+6tDvPh/sr9yt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w78MAAADaAAAADwAAAAAAAAAAAAAAAACYAgAAZHJzL2Rv&#10;d25yZXYueG1sUEsFBgAAAAAEAAQA9QAAAIgDAAAAAA==&#10;" adj="19970,0" fillcolor="#a50021 [3204]" stroked="f" strokeweight="1.25pt">
                  <v:textbox inset=",64.8pt">
                    <w:txbxContent>
                      <w:p w:rsidR="005940E5" w:rsidRPr="0016282D" w:rsidRDefault="00174BAF" w:rsidP="0016282D">
                        <w:pPr>
                          <w:pStyle w:val="Intro"/>
                        </w:pPr>
                        <w:r>
                          <w:t>Join Us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174BAF" w:rsidRDefault="00174BAF" w:rsidP="0016282D">
                        <w:pPr>
                          <w:pStyle w:val="Title"/>
                          <w:rPr>
                            <w:sz w:val="56"/>
                            <w:szCs w:val="56"/>
                          </w:rPr>
                        </w:pPr>
                        <w:r w:rsidRPr="00174BAF">
                          <w:rPr>
                            <w:sz w:val="56"/>
                            <w:szCs w:val="56"/>
                          </w:rPr>
                          <w:t>Recruitment &amp; Retention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16282D" w:rsidRDefault="00174BAF" w:rsidP="0016282D">
                        <w:pPr>
                          <w:pStyle w:val="Subtitle"/>
                        </w:pPr>
                        <w:r>
                          <w:t>A crisis in health care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Default="00174BAF" w:rsidP="0016282D">
                        <w:pPr>
                          <w:pStyle w:val="Date"/>
                        </w:pPr>
                        <w:r>
                          <w:t>August 13, 2019</w:t>
                        </w:r>
                      </w:p>
                      <w:p w:rsidR="00873417" w:rsidRPr="00873417" w:rsidRDefault="00174BAF" w:rsidP="0016282D">
                        <w:pPr>
                          <w:pStyle w:val="Time"/>
                        </w:pPr>
                        <w:r>
                          <w:t>8am-10am</w:t>
                        </w:r>
                      </w:p>
                      <w:p w:rsidR="00134402" w:rsidRPr="00BC7849" w:rsidRDefault="00174BAF" w:rsidP="0016282D">
                        <w:pPr>
                          <w:pStyle w:val="Location"/>
                          <w:rPr>
                            <w:b/>
                          </w:rPr>
                        </w:pPr>
                        <w:r w:rsidRPr="00BC7849">
                          <w:rPr>
                            <w:b/>
                          </w:rPr>
                          <w:t>Brookdale</w:t>
                        </w:r>
                        <w:r w:rsidR="002E4019" w:rsidRPr="00BC7849">
                          <w:rPr>
                            <w:b/>
                          </w:rPr>
                          <w:t xml:space="preserve"> Senior Living</w:t>
                        </w:r>
                      </w:p>
                      <w:p w:rsidR="00A71E8B" w:rsidRPr="00A71E8B" w:rsidRDefault="00F011B6" w:rsidP="0016282D">
                        <w:pPr>
                          <w:pStyle w:val="Location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562 Richmond Rd.</w:t>
                        </w:r>
                        <w:r w:rsidR="00174BAF" w:rsidRPr="00A71E8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71E8B" w:rsidRPr="00A71E8B" w:rsidRDefault="00A71E8B" w:rsidP="00A71E8B">
                        <w:pPr>
                          <w:pStyle w:val="Location"/>
                          <w:rPr>
                            <w:sz w:val="24"/>
                            <w:szCs w:val="24"/>
                          </w:rPr>
                        </w:pPr>
                        <w:r w:rsidRPr="00A71E8B">
                          <w:rPr>
                            <w:sz w:val="24"/>
                            <w:szCs w:val="24"/>
                          </w:rPr>
                          <w:t>Cottage 1</w:t>
                        </w:r>
                      </w:p>
                      <w:p w:rsidR="00873417" w:rsidRPr="00A71E8B" w:rsidRDefault="00F011B6" w:rsidP="00A71E8B">
                        <w:pPr>
                          <w:pStyle w:val="Location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Richmond </w:t>
                        </w:r>
                        <w:r w:rsidR="00174BAF" w:rsidRPr="00A71E8B">
                          <w:rPr>
                            <w:sz w:val="24"/>
                            <w:szCs w:val="24"/>
                          </w:rPr>
                          <w:t>Hts. Ohio 44143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A822F8" w:rsidRDefault="00A822F8" w:rsidP="00A822F8">
            <w:pPr>
              <w:ind w:left="0"/>
              <w:rPr>
                <w:b/>
                <w:sz w:val="32"/>
                <w:szCs w:val="32"/>
              </w:rPr>
            </w:pPr>
            <w:r w:rsidRPr="00A822F8">
              <w:rPr>
                <w:b/>
                <w:sz w:val="32"/>
                <w:szCs w:val="32"/>
              </w:rPr>
              <w:t>8:00 am – 8:30 am Networking</w:t>
            </w:r>
          </w:p>
          <w:p w:rsidR="00A822F8" w:rsidRPr="00A822F8" w:rsidRDefault="00A822F8" w:rsidP="00A822F8">
            <w:pPr>
              <w:ind w:left="0"/>
              <w:rPr>
                <w:b/>
                <w:sz w:val="32"/>
                <w:szCs w:val="32"/>
              </w:rPr>
            </w:pPr>
            <w:r w:rsidRPr="00A822F8">
              <w:rPr>
                <w:b/>
                <w:sz w:val="32"/>
                <w:szCs w:val="32"/>
              </w:rPr>
              <w:t>8:30 am-10:00 am Expert Panel Discussion</w:t>
            </w:r>
          </w:p>
          <w:p w:rsidR="000F1E6B" w:rsidRPr="00D16DB3" w:rsidRDefault="00BA39B6" w:rsidP="00A822F8">
            <w:pPr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Join us fo</w:t>
            </w:r>
            <w:r w:rsidR="00A822F8">
              <w:rPr>
                <w:sz w:val="32"/>
                <w:szCs w:val="32"/>
              </w:rPr>
              <w:t xml:space="preserve">r an expert panel discussion on </w:t>
            </w:r>
            <w:r w:rsidR="00D16DB3">
              <w:rPr>
                <w:sz w:val="32"/>
                <w:szCs w:val="32"/>
              </w:rPr>
              <w:t>one of the</w:t>
            </w:r>
            <w:r w:rsidR="00A822F8">
              <w:rPr>
                <w:sz w:val="32"/>
                <w:szCs w:val="32"/>
              </w:rPr>
              <w:t xml:space="preserve"> most pressing problem</w:t>
            </w:r>
            <w:r w:rsidR="00D16DB3">
              <w:rPr>
                <w:sz w:val="32"/>
                <w:szCs w:val="32"/>
              </w:rPr>
              <w:t>s</w:t>
            </w:r>
            <w:r w:rsidR="00A822F8">
              <w:rPr>
                <w:sz w:val="32"/>
                <w:szCs w:val="32"/>
              </w:rPr>
              <w:t xml:space="preserve"> in post-acute care—</w:t>
            </w:r>
            <w:r w:rsidR="00A822F8" w:rsidRPr="00A822F8">
              <w:rPr>
                <w:b/>
                <w:i/>
                <w:sz w:val="32"/>
                <w:szCs w:val="32"/>
              </w:rPr>
              <w:t xml:space="preserve">Recruitment &amp; Retention </w:t>
            </w:r>
            <w:r w:rsidR="00A822F8">
              <w:rPr>
                <w:sz w:val="32"/>
                <w:szCs w:val="32"/>
              </w:rPr>
              <w:t>of staff.</w:t>
            </w:r>
            <w:r w:rsidR="00BF607C">
              <w:rPr>
                <w:noProof/>
                <w:lang w:eastAsia="en-US"/>
              </w:rPr>
              <w:t xml:space="preserve"> </w:t>
            </w:r>
          </w:p>
          <w:p w:rsidR="00B617C9" w:rsidRDefault="000F1E6B" w:rsidP="00A822F8">
            <w:pPr>
              <w:ind w:left="0"/>
              <w:rPr>
                <w:sz w:val="32"/>
                <w:szCs w:val="32"/>
              </w:rPr>
            </w:pPr>
            <w:r w:rsidRPr="000F1E6B">
              <w:rPr>
                <w:noProof/>
                <w:sz w:val="32"/>
                <w:szCs w:val="32"/>
                <w:lang w:eastAsia="en-US"/>
              </w:rPr>
              <w:t>For more information contact Roberta Brofman at Roberta@fivestarclinical.com</w:t>
            </w:r>
            <w:r w:rsidR="00BF607C"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55E9468C" wp14:editId="71445AD3">
                      <wp:extent cx="26289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289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D77A8BD" id="Straight Connector 6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0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C30730" w:rsidRDefault="00A02680" w:rsidP="00C30730">
            <w:pPr>
              <w:spacing w:after="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RSVP to </w:t>
            </w:r>
            <w:proofErr w:type="spellStart"/>
            <w:r w:rsidR="00BF607C">
              <w:rPr>
                <w:sz w:val="32"/>
                <w:szCs w:val="32"/>
              </w:rPr>
              <w:t>Ezara</w:t>
            </w:r>
            <w:proofErr w:type="spellEnd"/>
            <w:r w:rsidR="00BF607C">
              <w:rPr>
                <w:sz w:val="32"/>
                <w:szCs w:val="32"/>
              </w:rPr>
              <w:t xml:space="preserve"> Maddox at </w:t>
            </w:r>
          </w:p>
          <w:p w:rsidR="00A02680" w:rsidRPr="00BA39B6" w:rsidRDefault="002E4019" w:rsidP="00C30730">
            <w:pPr>
              <w:spacing w:after="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216-291-852</w:t>
            </w:r>
            <w:r w:rsidR="00BF607C">
              <w:rPr>
                <w:sz w:val="32"/>
                <w:szCs w:val="32"/>
              </w:rPr>
              <w:t>5 by August 9, 2020.</w:t>
            </w:r>
          </w:p>
        </w:tc>
        <w:tc>
          <w:tcPr>
            <w:tcW w:w="5040" w:type="dxa"/>
            <w:vAlign w:val="center"/>
          </w:tcPr>
          <w:p w:rsidR="00B617C9" w:rsidRDefault="00BF607C" w:rsidP="00BF607C">
            <w:pPr>
              <w:pStyle w:val="ContactInfo"/>
              <w:spacing w:after="120"/>
              <w:ind w:left="0"/>
              <w:jc w:val="left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-547370</wp:posOffset>
                      </wp:positionV>
                      <wp:extent cx="2019300" cy="476250"/>
                      <wp:effectExtent l="0" t="0" r="19050" b="19050"/>
                      <wp:wrapTopAndBottom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07C" w:rsidRPr="00077D98" w:rsidRDefault="000428BD" w:rsidP="00BF607C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Our </w:t>
                                  </w:r>
                                  <w:r w:rsidR="00BF607C" w:rsidRPr="00077D98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Sponsors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margin-left:32.55pt;margin-top:-43.1pt;width:159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LFJgIAAE0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">
                      <v:textbox>
                        <w:txbxContent>
                          <w:p w:rsidR="00BF607C" w:rsidRPr="00077D98" w:rsidRDefault="000428BD" w:rsidP="00BF607C">
                            <w:pPr>
                              <w:ind w:left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Our </w:t>
                            </w:r>
                            <w:r w:rsidR="00BF607C" w:rsidRPr="00077D98">
                              <w:rPr>
                                <w:b/>
                                <w:sz w:val="36"/>
                                <w:szCs w:val="36"/>
                              </w:rPr>
                              <w:t>Sponsors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BF607C">
              <w:rPr>
                <w:noProof/>
                <w:lang w:eastAsia="en-US"/>
              </w:rPr>
              <w:drawing>
                <wp:inline distT="0" distB="0" distL="0" distR="0" wp14:anchorId="69597822" wp14:editId="2862A8EA">
                  <wp:extent cx="1627505" cy="438150"/>
                  <wp:effectExtent l="0" t="0" r="0" b="0"/>
                  <wp:docPr id="2" name="Picture 2" descr="C:\Users\Roberta\Pictures\Brookdal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a\Pictures\Brookdal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en-US"/>
              </w:rPr>
              <w:drawing>
                <wp:inline distT="0" distB="0" distL="0" distR="0" wp14:anchorId="6BAA3704" wp14:editId="7C0D8E0F">
                  <wp:extent cx="915035" cy="761633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snip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13" cy="77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D98" w:rsidRDefault="00FE08AA" w:rsidP="00FE08AA">
            <w:pPr>
              <w:pStyle w:val="ContactInfo"/>
              <w:spacing w:after="360"/>
              <w:ind w:left="0"/>
              <w:jc w:val="left"/>
            </w:pPr>
            <w:r>
              <w:t xml:space="preserve">            </w:t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US"/>
              </w:rPr>
              <w:drawing>
                <wp:inline distT="0" distB="0" distL="0" distR="0">
                  <wp:extent cx="900077" cy="833755"/>
                  <wp:effectExtent l="0" t="0" r="0" b="4445"/>
                  <wp:docPr id="8" name="Picture 8" descr="Image result for right at home log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4772D24D" descr="Image result for right at home log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58" cy="83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CF1">
              <w:t xml:space="preserve"> </w:t>
            </w:r>
            <w:r w:rsidR="00A04CF1">
              <w:rPr>
                <w:noProof/>
                <w:lang w:eastAsia="en-US"/>
              </w:rPr>
              <w:drawing>
                <wp:inline distT="0" distB="0" distL="0" distR="0">
                  <wp:extent cx="1238250" cy="660977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dence Logo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43" cy="67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7C9" w:rsidRDefault="00077D98" w:rsidP="00771C75">
            <w:pPr>
              <w:pStyle w:val="ContactInfo"/>
              <w:spacing w:after="360"/>
              <w:ind w:left="0"/>
              <w:jc w:val="left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71625" cy="39100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ymphony at Mentor NEW COLOR BUILD 9.29.15 jpeg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43" cy="3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60B">
              <w:rPr>
                <w:noProof/>
                <w:lang w:eastAsia="en-US"/>
              </w:rPr>
              <w:drawing>
                <wp:inline distT="0" distB="0" distL="0" distR="0">
                  <wp:extent cx="1181100" cy="6873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artlandMento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48" cy="69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20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465" w:rsidRDefault="002B0465" w:rsidP="008B0818">
      <w:r>
        <w:separator/>
      </w:r>
    </w:p>
  </w:endnote>
  <w:endnote w:type="continuationSeparator" w:id="0">
    <w:p w:rsidR="002B0465" w:rsidRDefault="002B046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altName w:val="Russo One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C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465" w:rsidRDefault="002B0465" w:rsidP="008B0818">
      <w:r>
        <w:separator/>
      </w:r>
    </w:p>
  </w:footnote>
  <w:footnote w:type="continuationSeparator" w:id="0">
    <w:p w:rsidR="002B0465" w:rsidRDefault="002B0465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BAF"/>
    <w:rsid w:val="00010291"/>
    <w:rsid w:val="00034346"/>
    <w:rsid w:val="000428BD"/>
    <w:rsid w:val="00077D98"/>
    <w:rsid w:val="00087178"/>
    <w:rsid w:val="000E33EA"/>
    <w:rsid w:val="000F1E6B"/>
    <w:rsid w:val="00134402"/>
    <w:rsid w:val="001570B2"/>
    <w:rsid w:val="001624C3"/>
    <w:rsid w:val="0016282D"/>
    <w:rsid w:val="00174BAF"/>
    <w:rsid w:val="00195F81"/>
    <w:rsid w:val="00220400"/>
    <w:rsid w:val="00263075"/>
    <w:rsid w:val="002733AA"/>
    <w:rsid w:val="002A068F"/>
    <w:rsid w:val="002B0465"/>
    <w:rsid w:val="002E4019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B25D0"/>
    <w:rsid w:val="006C2CF5"/>
    <w:rsid w:val="00713F12"/>
    <w:rsid w:val="00717869"/>
    <w:rsid w:val="007322A5"/>
    <w:rsid w:val="00771C75"/>
    <w:rsid w:val="007A4EDB"/>
    <w:rsid w:val="0083195F"/>
    <w:rsid w:val="00834305"/>
    <w:rsid w:val="008365E3"/>
    <w:rsid w:val="008656B0"/>
    <w:rsid w:val="00873417"/>
    <w:rsid w:val="00897FB4"/>
    <w:rsid w:val="008B0818"/>
    <w:rsid w:val="00902A42"/>
    <w:rsid w:val="009124DD"/>
    <w:rsid w:val="0094423C"/>
    <w:rsid w:val="009661D9"/>
    <w:rsid w:val="00971CAF"/>
    <w:rsid w:val="00A0160B"/>
    <w:rsid w:val="00A02680"/>
    <w:rsid w:val="00A04CF1"/>
    <w:rsid w:val="00A12D60"/>
    <w:rsid w:val="00A71E8B"/>
    <w:rsid w:val="00A822F8"/>
    <w:rsid w:val="00A92C9E"/>
    <w:rsid w:val="00A95506"/>
    <w:rsid w:val="00AB123B"/>
    <w:rsid w:val="00AF0B90"/>
    <w:rsid w:val="00B11F1C"/>
    <w:rsid w:val="00B168F9"/>
    <w:rsid w:val="00B368A1"/>
    <w:rsid w:val="00B617C9"/>
    <w:rsid w:val="00B87D53"/>
    <w:rsid w:val="00B90655"/>
    <w:rsid w:val="00BA39B6"/>
    <w:rsid w:val="00BC7849"/>
    <w:rsid w:val="00BD6DAD"/>
    <w:rsid w:val="00BE1D7E"/>
    <w:rsid w:val="00BF607C"/>
    <w:rsid w:val="00C30730"/>
    <w:rsid w:val="00C67FD5"/>
    <w:rsid w:val="00C93A32"/>
    <w:rsid w:val="00CE7433"/>
    <w:rsid w:val="00CE754C"/>
    <w:rsid w:val="00CF207A"/>
    <w:rsid w:val="00D16DB3"/>
    <w:rsid w:val="00D24CC7"/>
    <w:rsid w:val="00D267A4"/>
    <w:rsid w:val="00D27318"/>
    <w:rsid w:val="00D529A9"/>
    <w:rsid w:val="00D63B4C"/>
    <w:rsid w:val="00DA3333"/>
    <w:rsid w:val="00DC1F2A"/>
    <w:rsid w:val="00E402F3"/>
    <w:rsid w:val="00E43EFE"/>
    <w:rsid w:val="00ED12B4"/>
    <w:rsid w:val="00F0092F"/>
    <w:rsid w:val="00F011B6"/>
    <w:rsid w:val="00F12A85"/>
    <w:rsid w:val="00F15090"/>
    <w:rsid w:val="00F32264"/>
    <w:rsid w:val="00F77A73"/>
    <w:rsid w:val="00FE08AA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bing.com/images/search?q=right+at+home+logo&amp;id=F7754F361CE8825EB365B69F3D0A0E9988F6FF68&amp;FORM=IQFRBA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a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B69938-6597-40D8-B47F-8D5477827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2019-05-18T19:21:00Z</dcterms:created>
  <dcterms:modified xsi:type="dcterms:W3CDTF">2019-07-18T02:00:00Z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